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C97" w:rsidRPr="00B36AFE" w:rsidRDefault="00DE376B">
      <w:pPr>
        <w:pStyle w:val="Standard"/>
        <w:spacing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5925959</wp:posOffset>
            </wp:positionH>
            <wp:positionV relativeFrom="page">
              <wp:posOffset>9504000</wp:posOffset>
            </wp:positionV>
            <wp:extent cx="899639" cy="813600"/>
            <wp:effectExtent l="0" t="0" r="0" b="5550"/>
            <wp:wrapSquare wrapText="bothSides"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639" cy="813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5227200</wp:posOffset>
            </wp:positionH>
            <wp:positionV relativeFrom="paragraph">
              <wp:posOffset>-360000</wp:posOffset>
            </wp:positionV>
            <wp:extent cx="899639" cy="899639"/>
            <wp:effectExtent l="0" t="0" r="0" b="0"/>
            <wp:wrapSquare wrapText="bothSides"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639" cy="89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36AFE">
        <w:rPr>
          <w:rStyle w:val="Absatz-Standardschriftart"/>
          <w:b/>
          <w:bCs/>
          <w:color w:val="000000"/>
          <w:sz w:val="28"/>
          <w:szCs w:val="28"/>
          <w:lang w:val="en-GB"/>
        </w:rPr>
        <w:t>Application Form THESys Award</w:t>
      </w: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>IRI THESys – Integrative Research Institute on Transformations</w:t>
      </w: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 xml:space="preserve">of Human-Environment Systems, Humboldt-Universität </w:t>
      </w:r>
      <w:proofErr w:type="spellStart"/>
      <w:r w:rsidRPr="00B36AFE">
        <w:rPr>
          <w:color w:val="000000"/>
          <w:sz w:val="21"/>
          <w:szCs w:val="21"/>
          <w:lang w:val="en-GB"/>
        </w:rPr>
        <w:t>zu</w:t>
      </w:r>
      <w:proofErr w:type="spellEnd"/>
      <w:r w:rsidRPr="00B36AFE">
        <w:rPr>
          <w:color w:val="000000"/>
          <w:sz w:val="21"/>
          <w:szCs w:val="21"/>
          <w:lang w:val="en-GB"/>
        </w:rPr>
        <w:t xml:space="preserve"> Berlin</w:t>
      </w:r>
    </w:p>
    <w:p w:rsidR="00666C97" w:rsidRPr="00B36AFE" w:rsidRDefault="00666C97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 xml:space="preserve">Please complete the form </w:t>
      </w:r>
      <w:r w:rsidRPr="00B36AFE">
        <w:rPr>
          <w:color w:val="000000"/>
          <w:sz w:val="21"/>
          <w:szCs w:val="21"/>
          <w:lang w:val="en-GB"/>
        </w:rPr>
        <w:t>in English or German!</w:t>
      </w:r>
    </w:p>
    <w:p w:rsidR="00666C97" w:rsidRPr="00B36AFE" w:rsidRDefault="00666C97">
      <w:pPr>
        <w:pStyle w:val="Heading1"/>
        <w:spacing w:line="240" w:lineRule="auto"/>
        <w:ind w:firstLine="0"/>
        <w:rPr>
          <w:color w:val="000000"/>
          <w:sz w:val="20"/>
          <w:szCs w:val="20"/>
          <w:lang w:val="en-GB"/>
        </w:rPr>
      </w:pPr>
    </w:p>
    <w:p w:rsidR="00666C97" w:rsidRPr="00B36AFE" w:rsidRDefault="00DE376B">
      <w:pPr>
        <w:pStyle w:val="Standard"/>
        <w:rPr>
          <w:b/>
          <w:bCs/>
          <w:color w:val="000000"/>
          <w:lang w:val="en-GB"/>
        </w:rPr>
      </w:pPr>
      <w:r w:rsidRPr="00B36AFE">
        <w:rPr>
          <w:b/>
          <w:bCs/>
          <w:color w:val="000000"/>
          <w:lang w:val="en-GB"/>
        </w:rPr>
        <w:t>Personal information of the student</w:t>
      </w:r>
    </w:p>
    <w:p w:rsidR="00666C97" w:rsidRPr="00B36AFE" w:rsidRDefault="00DE376B">
      <w:pPr>
        <w:pStyle w:val="Standard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>First name</w:t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30E8E277" wp14:editId="7144C000">
                <wp:extent cx="1479550" cy="266700"/>
                <wp:effectExtent l="0" t="0" r="25400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E8E2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16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>Last name</w:t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7B168727" wp14:editId="2A4BDA4E">
                <wp:extent cx="2387600" cy="266700"/>
                <wp:effectExtent l="0" t="0" r="1270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168727" id="_x0000_s1027" type="#_x0000_t202" style="width:18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rPr>
          <w:lang w:val="en-GB"/>
        </w:rPr>
      </w:pPr>
      <w:r w:rsidRPr="00B36AFE">
        <w:rPr>
          <w:rStyle w:val="Absatz-Standardschriftart"/>
          <w:color w:val="000000"/>
          <w:sz w:val="21"/>
          <w:szCs w:val="21"/>
          <w:lang w:val="en-GB"/>
        </w:rPr>
        <w:t>E-mail</w:t>
      </w:r>
      <w:r w:rsidRPr="00B36AFE">
        <w:rPr>
          <w:rStyle w:val="Absatz-Standardschriftart"/>
          <w:color w:val="000000"/>
          <w:sz w:val="21"/>
          <w:szCs w:val="21"/>
          <w:lang w:val="en-GB"/>
        </w:rPr>
        <w:tab/>
      </w:r>
      <w:r w:rsidRPr="00B36AFE">
        <w:rPr>
          <w:rStyle w:val="Absatz-Standardschriftart"/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67A0D93E" wp14:editId="20BB0474">
                <wp:extent cx="5092700" cy="266700"/>
                <wp:effectExtent l="0" t="0" r="12700" b="1905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A0D93E" id="_x0000_s1028" type="#_x0000_t202" style="width:40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rPr>
          <w:lang w:val="en-GB"/>
        </w:rPr>
      </w:pPr>
      <w:r w:rsidRPr="00B36AFE">
        <w:rPr>
          <w:rStyle w:val="Absatz-Standardschriftart"/>
          <w:b/>
          <w:bCs/>
          <w:color w:val="000000"/>
          <w:lang w:val="en-GB"/>
        </w:rPr>
        <w:t>Bachelor/ Master project</w:t>
      </w:r>
    </w:p>
    <w:p w:rsidR="00666C97" w:rsidRPr="00B36AFE" w:rsidRDefault="00DE376B">
      <w:pPr>
        <w:pStyle w:val="Standard"/>
        <w:rPr>
          <w:lang w:val="en-GB"/>
        </w:rPr>
      </w:pPr>
      <w:r w:rsidRPr="00B36AFE">
        <w:rPr>
          <w:rStyle w:val="Absatz-Standardschriftart"/>
          <w:color w:val="000000"/>
          <w:sz w:val="21"/>
          <w:szCs w:val="21"/>
          <w:lang w:val="en-GB"/>
        </w:rPr>
        <w:t>Title/topic</w:t>
      </w:r>
      <w:r w:rsidRPr="00B36AFE">
        <w:rPr>
          <w:rStyle w:val="Absatz-Standardschriftart"/>
          <w:color w:val="000000"/>
          <w:lang w:val="en-GB"/>
        </w:rPr>
        <w:tab/>
      </w:r>
      <w:r w:rsidRPr="00B36AFE">
        <w:rPr>
          <w:rStyle w:val="Absatz-Standardschriftart"/>
          <w:color w:val="000000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7518B694" wp14:editId="50213E2E">
                <wp:extent cx="4724400" cy="266700"/>
                <wp:effectExtent l="0" t="0" r="19050" b="19050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18B694" id="_x0000_s1029" type="#_x0000_t202" style="width:37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rPr>
          <w:color w:val="000000"/>
          <w:lang w:val="en-GB"/>
        </w:rPr>
      </w:pPr>
      <w:r w:rsidRPr="00B36AFE">
        <w:rPr>
          <w:color w:val="000000"/>
          <w:lang w:val="en-GB"/>
        </w:rPr>
        <w:tab/>
      </w:r>
      <w:r w:rsidRPr="00B36AFE">
        <w:rPr>
          <w:color w:val="000000"/>
          <w:lang w:val="en-GB"/>
        </w:rPr>
        <w:tab/>
      </w:r>
      <w:r w:rsidRPr="00B36AFE">
        <w:rPr>
          <w:color w:val="000000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32BC9D9" wp14:editId="61EB50F0">
                <wp:extent cx="4724400" cy="266700"/>
                <wp:effectExtent l="0" t="0" r="19050" b="1905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2BC9D9" id="_x0000_s1030" type="#_x0000_t202" style="width:37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>Date of submission</w:t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32BC9D9" wp14:editId="61EB50F0">
                <wp:extent cx="1892300" cy="266700"/>
                <wp:effectExtent l="0" t="0" r="12700" b="19050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2BC9D9" id="_x0000_s1031" type="#_x0000_t202" style="width:149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after="85" w:line="240" w:lineRule="auto"/>
        <w:rPr>
          <w:lang w:val="en-GB"/>
        </w:rPr>
      </w:pP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>(dd/mm/</w:t>
      </w:r>
      <w:proofErr w:type="spellStart"/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>yyyy</w:t>
      </w:r>
      <w:proofErr w:type="spellEnd"/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>)</w:t>
      </w:r>
    </w:p>
    <w:p w:rsidR="00B36AFE" w:rsidRPr="00B36AFE" w:rsidRDefault="00B36AFE" w:rsidP="00B36AFE">
      <w:pPr>
        <w:pStyle w:val="Standard"/>
        <w:rPr>
          <w:color w:val="000000"/>
          <w:lang w:val="en-GB"/>
        </w:rPr>
      </w:pPr>
      <w:r>
        <w:rPr>
          <w:color w:val="000000"/>
          <w:sz w:val="21"/>
          <w:szCs w:val="21"/>
          <w:lang w:val="en-GB"/>
        </w:rPr>
        <w:t>Final grade</w:t>
      </w:r>
      <w:r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530DF409" wp14:editId="5957E053">
                <wp:extent cx="1892300" cy="266700"/>
                <wp:effectExtent l="0" t="0" r="12700" b="1905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0DF409" id="_x0000_s1032" type="#_x0000_t202" style="width:149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>Supervisors</w:t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13047CC" wp14:editId="543F2BC8">
                <wp:extent cx="4724400" cy="266700"/>
                <wp:effectExtent l="0" t="0" r="19050" b="19050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3047CC" id="_x0000_s1033" type="#_x0000_t202" style="width:37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after="85" w:line="240" w:lineRule="auto"/>
        <w:rPr>
          <w:lang w:val="en-GB"/>
        </w:rPr>
      </w:pP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  <w:t>(name)</w:t>
      </w: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13047CC" wp14:editId="543F2BC8">
                <wp:extent cx="4724400" cy="266700"/>
                <wp:effectExtent l="0" t="0" r="19050" b="19050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3047CC" id="_x0000_s1034" type="#_x0000_t202" style="width:37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after="85" w:line="240" w:lineRule="auto"/>
        <w:rPr>
          <w:lang w:val="en-GB"/>
        </w:rPr>
      </w:pP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  <w:t>(institute)</w:t>
      </w: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13047CC" wp14:editId="543F2BC8">
                <wp:extent cx="4724400" cy="266700"/>
                <wp:effectExtent l="0" t="0" r="19050" b="19050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3047CC" id="_x0000_s1035" type="#_x0000_t202" style="width:37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line="240" w:lineRule="auto"/>
        <w:rPr>
          <w:lang w:val="en-GB"/>
        </w:rPr>
      </w:pP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  <w:t>(name)</w:t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13047CC" wp14:editId="543F2BC8">
                <wp:extent cx="4724400" cy="266700"/>
                <wp:effectExtent l="0" t="0" r="19050" b="19050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3047CC" id="_x0000_s1036" type="#_x0000_t202" style="width:37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line="240" w:lineRule="auto"/>
        <w:rPr>
          <w:lang w:val="en-GB"/>
        </w:rPr>
      </w:pP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  <w:t>(institute)</w:t>
      </w: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13047CC" wp14:editId="543F2BC8">
                <wp:extent cx="4724400" cy="266700"/>
                <wp:effectExtent l="0" t="0" r="19050" b="19050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3047CC" id="_x0000_s1037" type="#_x0000_t202" style="width:37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line="240" w:lineRule="auto"/>
        <w:rPr>
          <w:lang w:val="en-GB"/>
        </w:rPr>
      </w:pPr>
      <w:r w:rsidRPr="00B36AFE">
        <w:rPr>
          <w:rStyle w:val="Absatz-Standardschriftart"/>
          <w:color w:val="000000"/>
          <w:sz w:val="21"/>
          <w:szCs w:val="21"/>
          <w:lang w:val="en-GB"/>
        </w:rPr>
        <w:tab/>
      </w:r>
      <w:r w:rsidRPr="00B36AFE">
        <w:rPr>
          <w:rStyle w:val="Absatz-Standardschriftart"/>
          <w:color w:val="000000"/>
          <w:sz w:val="21"/>
          <w:szCs w:val="21"/>
          <w:lang w:val="en-GB"/>
        </w:rPr>
        <w:tab/>
      </w:r>
      <w:r w:rsidRPr="00B36AFE">
        <w:rPr>
          <w:rStyle w:val="Absatz-Standardschriftart"/>
          <w:color w:val="000000"/>
          <w:sz w:val="21"/>
          <w:szCs w:val="21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>(name)</w:t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13047CC" wp14:editId="543F2BC8">
                <wp:extent cx="4724400" cy="266700"/>
                <wp:effectExtent l="0" t="0" r="19050" b="19050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3047CC" id="_x0000_s1038" type="#_x0000_t202" style="width:37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after="85" w:line="240" w:lineRule="auto"/>
        <w:rPr>
          <w:lang w:val="en-GB"/>
        </w:rPr>
      </w:pP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ab/>
        <w:t>(institute)</w:t>
      </w:r>
    </w:p>
    <w:p w:rsidR="00666C97" w:rsidRPr="00B36AFE" w:rsidRDefault="00DE376B">
      <w:pPr>
        <w:pStyle w:val="Standard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>Program title/ Name of study program</w:t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13047CC" wp14:editId="543F2BC8">
                <wp:extent cx="4724400" cy="266700"/>
                <wp:effectExtent l="0" t="0" r="19050" b="19050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3047CC" id="_x0000_s1039" type="#_x0000_t202" style="width:37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>Institute</w:t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13047CC" wp14:editId="543F2BC8">
                <wp:extent cx="4724400" cy="266700"/>
                <wp:effectExtent l="0" t="0" r="19050" b="19050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3047CC" id="_x0000_s1040" type="#_x0000_t202" style="width:37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666C97">
      <w:pPr>
        <w:pStyle w:val="Standard"/>
        <w:spacing w:after="85" w:line="240" w:lineRule="auto"/>
        <w:rPr>
          <w:color w:val="000000"/>
          <w:sz w:val="16"/>
          <w:szCs w:val="16"/>
          <w:lang w:val="en-GB"/>
        </w:rPr>
      </w:pPr>
    </w:p>
    <w:p w:rsidR="00666C97" w:rsidRPr="00B36AFE" w:rsidRDefault="00DE376B">
      <w:pPr>
        <w:pStyle w:val="Standard"/>
        <w:rPr>
          <w:lang w:val="en-GB"/>
        </w:rPr>
      </w:pPr>
      <w:r w:rsidRPr="00B36AFE">
        <w:rPr>
          <w:rStyle w:val="Absatz-Standardschriftart"/>
          <w:b/>
          <w:bCs/>
          <w:color w:val="000000"/>
          <w:lang w:val="en-GB"/>
        </w:rPr>
        <w:t xml:space="preserve">Bachelor degree </w:t>
      </w:r>
      <w:r w:rsidRPr="00B36AFE">
        <w:rPr>
          <w:rStyle w:val="Absatz-Standardschriftart"/>
          <w:color w:val="000000"/>
          <w:lang w:val="en-GB"/>
        </w:rPr>
        <w:t>(if applicable)</w:t>
      </w: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 xml:space="preserve">University </w:t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13047CC" wp14:editId="543F2BC8">
                <wp:extent cx="4724400" cy="266700"/>
                <wp:effectExtent l="0" t="0" r="19050" b="19050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3047CC" id="_x0000_s1041" type="#_x0000_t202" style="width:37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rPr>
          <w:lang w:val="en-GB"/>
        </w:rPr>
      </w:pPr>
      <w:r w:rsidRPr="00B36AFE">
        <w:rPr>
          <w:rStyle w:val="Absatz-Standardschriftart"/>
          <w:color w:val="000000"/>
          <w:sz w:val="21"/>
          <w:szCs w:val="21"/>
          <w:lang w:val="en-GB"/>
        </w:rPr>
        <w:tab/>
      </w:r>
      <w:r w:rsidRPr="00B36AFE">
        <w:rPr>
          <w:rStyle w:val="Absatz-Standardschriftart"/>
          <w:color w:val="000000"/>
          <w:sz w:val="21"/>
          <w:szCs w:val="21"/>
          <w:lang w:val="en-GB"/>
        </w:rPr>
        <w:tab/>
      </w:r>
      <w:r w:rsidRPr="00B36AFE">
        <w:rPr>
          <w:rStyle w:val="Absatz-Standardschriftart"/>
          <w:color w:val="000000"/>
          <w:sz w:val="21"/>
          <w:szCs w:val="21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>(name/city/country)</w:t>
      </w:r>
    </w:p>
    <w:p w:rsidR="00666C97" w:rsidRPr="00B36AFE" w:rsidRDefault="00DE376B">
      <w:pPr>
        <w:pStyle w:val="Standard"/>
        <w:spacing w:line="240" w:lineRule="auto"/>
        <w:rPr>
          <w:color w:val="000000"/>
          <w:sz w:val="21"/>
          <w:szCs w:val="21"/>
          <w:lang w:val="en-GB"/>
        </w:rPr>
      </w:pPr>
      <w:r w:rsidRPr="00B36AFE">
        <w:rPr>
          <w:color w:val="000000"/>
          <w:sz w:val="21"/>
          <w:szCs w:val="21"/>
          <w:lang w:val="en-GB"/>
        </w:rPr>
        <w:t>Institute</w:t>
      </w:r>
      <w:r w:rsidRPr="00B36AFE">
        <w:rPr>
          <w:color w:val="000000"/>
          <w:sz w:val="21"/>
          <w:szCs w:val="21"/>
          <w:lang w:val="en-GB"/>
        </w:rPr>
        <w:tab/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1C9D310C" wp14:editId="556F5035">
                <wp:extent cx="1466850" cy="266700"/>
                <wp:effectExtent l="0" t="0" r="19050" b="19050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9D310C" id="_x0000_s1042" type="#_x0000_t202" style="width:115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36AFE">
        <w:rPr>
          <w:color w:val="000000"/>
          <w:sz w:val="21"/>
          <w:szCs w:val="21"/>
          <w:lang w:val="en-GB"/>
        </w:rPr>
        <w:tab/>
        <w:t>Date of degree</w:t>
      </w:r>
      <w:r w:rsidRPr="00B36AFE">
        <w:rPr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1C9D310C" wp14:editId="556F5035">
                <wp:extent cx="2025650" cy="266700"/>
                <wp:effectExtent l="0" t="0" r="12700" b="19050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9D310C" id="_x0000_s1043" type="#_x0000_t202" style="width:159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after="85" w:line="240" w:lineRule="auto"/>
        <w:rPr>
          <w:lang w:val="en-GB"/>
        </w:rPr>
      </w:pP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color w:val="000000"/>
          <w:sz w:val="16"/>
          <w:szCs w:val="16"/>
          <w:lang w:val="en-GB"/>
        </w:rPr>
        <w:tab/>
      </w:r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>(dd/mm/</w:t>
      </w:r>
      <w:proofErr w:type="spellStart"/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>yyyy</w:t>
      </w:r>
      <w:proofErr w:type="spellEnd"/>
      <w:r w:rsidRPr="00B36AFE">
        <w:rPr>
          <w:rStyle w:val="Absatz-Standardschriftart"/>
          <w:i/>
          <w:iCs/>
          <w:color w:val="000000"/>
          <w:sz w:val="16"/>
          <w:szCs w:val="16"/>
          <w:lang w:val="en-GB"/>
        </w:rPr>
        <w:t>)</w:t>
      </w:r>
    </w:p>
    <w:p w:rsidR="00666C97" w:rsidRPr="00B36AFE" w:rsidRDefault="00DE376B">
      <w:pPr>
        <w:pStyle w:val="Standard"/>
        <w:spacing w:before="85" w:line="240" w:lineRule="auto"/>
        <w:rPr>
          <w:lang w:val="en-GB"/>
        </w:rPr>
      </w:pPr>
      <w:r w:rsidRPr="00B36AFE">
        <w:rPr>
          <w:rStyle w:val="Absatz-Standardschriftart"/>
          <w:color w:val="000000"/>
          <w:sz w:val="21"/>
          <w:szCs w:val="21"/>
          <w:lang w:val="en-GB"/>
        </w:rPr>
        <w:t>Program title</w:t>
      </w:r>
      <w:r w:rsidRPr="00B36AFE">
        <w:rPr>
          <w:rStyle w:val="Absatz-Standardschriftart"/>
          <w:b/>
          <w:bCs/>
          <w:color w:val="000000"/>
          <w:sz w:val="21"/>
          <w:szCs w:val="21"/>
          <w:lang w:val="en-GB"/>
        </w:rPr>
        <w:tab/>
      </w:r>
      <w:r w:rsidRPr="00B36AFE">
        <w:rPr>
          <w:rStyle w:val="Absatz-Standardschriftart"/>
          <w:b/>
          <w:bCs/>
          <w:color w:val="000000"/>
          <w:sz w:val="21"/>
          <w:szCs w:val="21"/>
          <w:lang w:val="en-GB"/>
        </w:rPr>
        <w:tab/>
      </w:r>
      <w:r w:rsidR="00B36AFE"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286E425B" wp14:editId="28F45C4D">
                <wp:extent cx="2698750" cy="266700"/>
                <wp:effectExtent l="0" t="0" r="25400" b="19050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6E425B" id="_x0000_s1044" type="#_x0000_t202" style="width:212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before="85" w:line="240" w:lineRule="auto"/>
        <w:rPr>
          <w:lang w:val="en-GB"/>
        </w:rPr>
      </w:pPr>
      <w:r w:rsidRPr="00B36AFE">
        <w:rPr>
          <w:b/>
          <w:bCs/>
          <w:color w:val="000000"/>
          <w:lang w:val="en-GB"/>
        </w:rPr>
        <w:br w:type="column"/>
      </w:r>
      <w:r w:rsidRPr="00B36AFE">
        <w:rPr>
          <w:rStyle w:val="Absatz-Standardschriftart"/>
          <w:b/>
          <w:bCs/>
          <w:color w:val="000000"/>
          <w:lang w:val="en-GB"/>
        </w:rPr>
        <w:lastRenderedPageBreak/>
        <w:t>Contribution of your</w:t>
      </w:r>
      <w:r w:rsidRPr="00B36AFE">
        <w:rPr>
          <w:rStyle w:val="Absatz-Standardschriftart"/>
          <w:b/>
          <w:bCs/>
          <w:color w:val="000000"/>
          <w:lang w:val="en-GB"/>
        </w:rPr>
        <w:t xml:space="preserve"> Bachelor/Master Thesis to IRI THESys Research</w:t>
      </w:r>
    </w:p>
    <w:p w:rsidR="00666C97" w:rsidRPr="00B36AFE" w:rsidRDefault="00DE376B">
      <w:pPr>
        <w:pStyle w:val="Standard"/>
        <w:spacing w:before="85" w:line="240" w:lineRule="auto"/>
        <w:rPr>
          <w:lang w:val="en-GB"/>
        </w:rPr>
      </w:pPr>
      <w:r w:rsidRPr="00B36AFE">
        <w:rPr>
          <w:rStyle w:val="Absatz-Standardschriftart"/>
          <w:color w:val="000000"/>
          <w:sz w:val="22"/>
          <w:szCs w:val="22"/>
          <w:lang w:val="en-GB"/>
        </w:rPr>
        <w:t>Please answer the following three questions regarding to the THESys Award selection criteria</w:t>
      </w:r>
      <w:r w:rsidR="00B36AFE">
        <w:rPr>
          <w:rStyle w:val="Absatz-Standardschriftart"/>
          <w:color w:val="000000"/>
          <w:sz w:val="22"/>
          <w:szCs w:val="22"/>
          <w:lang w:val="en-GB"/>
        </w:rPr>
        <w:t>:</w:t>
      </w:r>
    </w:p>
    <w:p w:rsidR="00666C97" w:rsidRPr="00B36AFE" w:rsidRDefault="00B36AFE" w:rsidP="00B36AFE">
      <w:pPr>
        <w:pStyle w:val="Standard"/>
        <w:spacing w:before="85" w:line="240" w:lineRule="auto"/>
        <w:rPr>
          <w:lang w:val="en-GB"/>
        </w:rPr>
      </w:pPr>
      <w:r>
        <w:rPr>
          <w:rStyle w:val="Absatz-Standardschriftart"/>
          <w:color w:val="000000"/>
          <w:sz w:val="22"/>
          <w:szCs w:val="22"/>
          <w:lang w:val="en-GB"/>
        </w:rPr>
        <w:t xml:space="preserve">1. </w:t>
      </w:r>
      <w:r w:rsidR="00DE376B" w:rsidRPr="00B36AFE">
        <w:rPr>
          <w:rStyle w:val="Absatz-Standardschriftart"/>
          <w:color w:val="000000"/>
          <w:sz w:val="22"/>
          <w:szCs w:val="22"/>
          <w:lang w:val="en-GB"/>
        </w:rPr>
        <w:t>How does your topic relate to one or more of the research themes of IRI THESys</w:t>
      </w:r>
      <w:r w:rsidR="00DE376B" w:rsidRPr="00B36AFE">
        <w:rPr>
          <w:rStyle w:val="Absatz-Standardschriftart"/>
          <w:i/>
          <w:color w:val="000000"/>
          <w:sz w:val="22"/>
          <w:szCs w:val="22"/>
          <w:lang w:val="en-GB"/>
        </w:rPr>
        <w:t xml:space="preserve"> </w:t>
      </w:r>
      <w:r w:rsidR="00DE376B" w:rsidRPr="00B36AFE">
        <w:rPr>
          <w:rStyle w:val="Absatz-Standardschriftart"/>
          <w:i/>
          <w:color w:val="000000"/>
          <w:sz w:val="22"/>
          <w:szCs w:val="22"/>
          <w:lang w:val="en-GB"/>
        </w:rPr>
        <w:t>(</w:t>
      </w:r>
      <w:r w:rsidR="00181FAB">
        <w:rPr>
          <w:rStyle w:val="Absatz-Standardschriftart"/>
          <w:i/>
          <w:color w:val="000000"/>
          <w:sz w:val="22"/>
          <w:szCs w:val="22"/>
          <w:lang w:val="en-GB"/>
        </w:rPr>
        <w:t>land use change, integrative food systems, global water cycles, climate change adaptation, and infrastructures</w:t>
      </w:r>
      <w:r w:rsidR="00DE376B" w:rsidRPr="00B36AFE">
        <w:rPr>
          <w:rStyle w:val="Absatz-Standardschriftart"/>
          <w:i/>
          <w:color w:val="000000"/>
          <w:sz w:val="22"/>
          <w:szCs w:val="22"/>
          <w:lang w:val="en-GB"/>
        </w:rPr>
        <w:t>)</w:t>
      </w:r>
      <w:r w:rsidR="00DE376B" w:rsidRPr="00B36AFE">
        <w:rPr>
          <w:rStyle w:val="Absatz-Standardschriftart"/>
          <w:color w:val="000000"/>
          <w:sz w:val="22"/>
          <w:szCs w:val="22"/>
          <w:lang w:val="en-GB"/>
        </w:rPr>
        <w:t>?</w:t>
      </w:r>
      <w:r w:rsidR="00DE376B">
        <w:rPr>
          <w:rStyle w:val="Absatz-Standardschriftart"/>
          <w:color w:val="000000"/>
          <w:sz w:val="22"/>
          <w:szCs w:val="22"/>
          <w:lang w:val="en-GB"/>
        </w:rPr>
        <w:t xml:space="preserve"> (max 1000 characters)</w:t>
      </w:r>
    </w:p>
    <w:p w:rsidR="00666C97" w:rsidRPr="00B36AFE" w:rsidRDefault="00B36AFE">
      <w:pPr>
        <w:pStyle w:val="Standard"/>
        <w:spacing w:before="85" w:line="240" w:lineRule="auto"/>
        <w:rPr>
          <w:color w:val="000000"/>
          <w:sz w:val="22"/>
          <w:szCs w:val="22"/>
          <w:lang w:val="en-GB"/>
        </w:rPr>
      </w:pPr>
      <w:r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58238159" wp14:editId="652605D3">
                <wp:extent cx="6030411" cy="2209046"/>
                <wp:effectExtent l="0" t="0" r="27940" b="20320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411" cy="220904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FE" w:rsidRPr="00B36AFE" w:rsidRDefault="00B36AFE" w:rsidP="00B36AF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238159" id="_x0000_s1045" type="#_x0000_t202" style="width:474.85pt;height:17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" fillcolor="#deeaf6 [664]" strokeweight=".25pt">
                <v:textbox>
                  <w:txbxContent>
                    <w:p w:rsidR="00B36AFE" w:rsidRPr="00B36AFE" w:rsidRDefault="00B36AFE" w:rsidP="00B36AFE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before="85" w:line="240" w:lineRule="auto"/>
        <w:rPr>
          <w:color w:val="000000"/>
          <w:sz w:val="22"/>
          <w:szCs w:val="22"/>
          <w:lang w:val="en-GB"/>
        </w:rPr>
      </w:pPr>
      <w:r>
        <w:rPr>
          <w:color w:val="000000"/>
          <w:sz w:val="22"/>
          <w:szCs w:val="22"/>
          <w:lang w:val="en-GB"/>
        </w:rPr>
        <w:t xml:space="preserve">2. </w:t>
      </w:r>
      <w:r w:rsidRPr="00B36AFE">
        <w:rPr>
          <w:color w:val="000000"/>
          <w:sz w:val="22"/>
          <w:szCs w:val="22"/>
          <w:lang w:val="en-GB"/>
        </w:rPr>
        <w:t xml:space="preserve">What role do interdisciplinary research approaches and/or transdisciplinary research approaches </w:t>
      </w:r>
      <w:r w:rsidRPr="00B36AFE">
        <w:rPr>
          <w:color w:val="000000"/>
          <w:sz w:val="22"/>
          <w:szCs w:val="22"/>
          <w:lang w:val="en-GB"/>
        </w:rPr>
        <w:t>play in your Bachelor/Master thesis?</w:t>
      </w:r>
      <w:r w:rsidRPr="00DE376B">
        <w:rPr>
          <w:rStyle w:val="Standard"/>
          <w:color w:val="000000"/>
          <w:sz w:val="22"/>
          <w:szCs w:val="22"/>
          <w:lang w:val="en-GB"/>
        </w:rPr>
        <w:t xml:space="preserve"> </w:t>
      </w:r>
      <w:r>
        <w:rPr>
          <w:rStyle w:val="Absatz-Standardschriftart"/>
          <w:color w:val="000000"/>
          <w:sz w:val="22"/>
          <w:szCs w:val="22"/>
          <w:lang w:val="en-GB"/>
        </w:rPr>
        <w:t>(max 1000 characters)</w:t>
      </w:r>
    </w:p>
    <w:p w:rsidR="00666C97" w:rsidRPr="00B36AFE" w:rsidRDefault="00DE376B">
      <w:pPr>
        <w:pStyle w:val="Standard"/>
        <w:spacing w:before="85" w:line="240" w:lineRule="auto"/>
        <w:rPr>
          <w:color w:val="000000"/>
          <w:sz w:val="22"/>
          <w:szCs w:val="22"/>
          <w:lang w:val="en-GB"/>
        </w:rPr>
      </w:pPr>
      <w:r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533106D6" wp14:editId="1AE03455">
                <wp:extent cx="6030411" cy="2263367"/>
                <wp:effectExtent l="0" t="0" r="27940" b="22860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411" cy="226336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6B" w:rsidRPr="00B36AFE" w:rsidRDefault="00DE376B" w:rsidP="00DE376B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3106D6" id="_x0000_s1046" type="#_x0000_t202" style="width:474.85pt;height:1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" fillcolor="#deeaf6 [664]" strokeweight=".25pt">
                <v:textbox>
                  <w:txbxContent>
                    <w:p w:rsidR="00DE376B" w:rsidRPr="00B36AFE" w:rsidRDefault="00DE376B" w:rsidP="00DE376B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B36AFE" w:rsidRDefault="00DE376B">
      <w:pPr>
        <w:pStyle w:val="Standard"/>
        <w:spacing w:before="85" w:line="240" w:lineRule="auto"/>
        <w:rPr>
          <w:color w:val="000000"/>
          <w:sz w:val="22"/>
          <w:szCs w:val="22"/>
          <w:lang w:val="en-GB"/>
        </w:rPr>
      </w:pPr>
      <w:r>
        <w:rPr>
          <w:color w:val="000000"/>
          <w:sz w:val="22"/>
          <w:szCs w:val="22"/>
          <w:lang w:val="en-GB"/>
        </w:rPr>
        <w:t xml:space="preserve">3. </w:t>
      </w:r>
      <w:r w:rsidRPr="00B36AFE">
        <w:rPr>
          <w:color w:val="000000"/>
          <w:sz w:val="22"/>
          <w:szCs w:val="22"/>
          <w:lang w:val="en-GB"/>
        </w:rPr>
        <w:t>How could your Bachelor/Master thesis potentially contribute to transforming the society into a more sustainable one?</w:t>
      </w:r>
      <w:r w:rsidRPr="00DE376B">
        <w:rPr>
          <w:rStyle w:val="Standard"/>
          <w:color w:val="000000"/>
          <w:sz w:val="22"/>
          <w:szCs w:val="22"/>
          <w:lang w:val="en-GB"/>
        </w:rPr>
        <w:t xml:space="preserve"> </w:t>
      </w:r>
      <w:r>
        <w:rPr>
          <w:rStyle w:val="Absatz-Standardschriftart"/>
          <w:color w:val="000000"/>
          <w:sz w:val="22"/>
          <w:szCs w:val="22"/>
          <w:lang w:val="en-GB"/>
        </w:rPr>
        <w:t>(max 1000 characters)</w:t>
      </w:r>
    </w:p>
    <w:p w:rsidR="00666C97" w:rsidRPr="00B36AFE" w:rsidRDefault="00DE376B">
      <w:pPr>
        <w:pStyle w:val="Standard"/>
        <w:spacing w:before="85" w:line="240" w:lineRule="auto"/>
        <w:rPr>
          <w:color w:val="000000"/>
          <w:sz w:val="22"/>
          <w:szCs w:val="22"/>
          <w:lang w:val="en-GB"/>
        </w:rPr>
      </w:pPr>
      <w:r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533106D6" wp14:editId="1AE03455">
                <wp:extent cx="6030411" cy="2263367"/>
                <wp:effectExtent l="0" t="0" r="27940" b="22860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411" cy="226336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6B" w:rsidRPr="00B36AFE" w:rsidRDefault="00DE376B" w:rsidP="00DE376B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3106D6" id="_x0000_s1047" type="#_x0000_t202" style="width:474.85pt;height:1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" fillcolor="#deeaf6 [664]" strokeweight=".25pt">
                <v:textbox>
                  <w:txbxContent>
                    <w:p w:rsidR="00DE376B" w:rsidRPr="00B36AFE" w:rsidRDefault="00DE376B" w:rsidP="00DE376B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376B" w:rsidRDefault="00DE376B">
      <w:pPr>
        <w:pStyle w:val="Standard"/>
        <w:spacing w:before="85"/>
        <w:rPr>
          <w:color w:val="000000"/>
          <w:sz w:val="22"/>
          <w:szCs w:val="22"/>
          <w:lang w:val="en-GB"/>
        </w:rPr>
      </w:pPr>
    </w:p>
    <w:p w:rsidR="00666C97" w:rsidRPr="00B36AFE" w:rsidRDefault="00DE376B">
      <w:pPr>
        <w:pStyle w:val="Standard"/>
        <w:spacing w:before="85"/>
        <w:rPr>
          <w:color w:val="000000"/>
          <w:sz w:val="22"/>
          <w:szCs w:val="22"/>
          <w:lang w:val="en-GB"/>
        </w:rPr>
      </w:pPr>
      <w:r w:rsidRPr="00B36AFE">
        <w:rPr>
          <w:color w:val="000000"/>
          <w:sz w:val="22"/>
          <w:szCs w:val="22"/>
          <w:lang w:val="en-GB"/>
        </w:rPr>
        <w:t>Date/ Signature of student:</w:t>
      </w:r>
    </w:p>
    <w:p w:rsidR="00666C97" w:rsidRPr="00B36AFE" w:rsidRDefault="00DE376B">
      <w:pPr>
        <w:pStyle w:val="Standard"/>
        <w:spacing w:before="85"/>
        <w:rPr>
          <w:b/>
          <w:bCs/>
          <w:color w:val="000000"/>
          <w:lang w:val="en-GB"/>
        </w:rPr>
      </w:pPr>
      <w:r w:rsidRPr="00B36AFE">
        <w:rPr>
          <w:b/>
          <w:bCs/>
          <w:color w:val="000000"/>
          <w:lang w:val="en-GB"/>
        </w:rPr>
        <w:lastRenderedPageBreak/>
        <w:t>The following section shall be provided by one of your supervisors.</w:t>
      </w:r>
    </w:p>
    <w:p w:rsidR="00666C97" w:rsidRPr="00B36AFE" w:rsidRDefault="00DE376B">
      <w:pPr>
        <w:pStyle w:val="Standard"/>
        <w:spacing w:before="85" w:line="240" w:lineRule="auto"/>
        <w:rPr>
          <w:lang w:val="en-GB"/>
        </w:rPr>
      </w:pPr>
      <w:r w:rsidRPr="00B36AFE">
        <w:rPr>
          <w:rStyle w:val="Absatz-Standardschriftart"/>
          <w:b/>
          <w:bCs/>
          <w:color w:val="000000"/>
          <w:lang w:val="en-GB"/>
        </w:rPr>
        <w:t xml:space="preserve">Letter of Support </w:t>
      </w:r>
      <w:r w:rsidRPr="00B36AFE">
        <w:rPr>
          <w:rStyle w:val="Absatz-Standardschriftart"/>
          <w:color w:val="000000"/>
          <w:sz w:val="22"/>
          <w:szCs w:val="22"/>
          <w:lang w:val="en-GB"/>
        </w:rPr>
        <w:t>(completed by supervisor)</w:t>
      </w:r>
    </w:p>
    <w:p w:rsidR="00666C97" w:rsidRPr="00DE376B" w:rsidRDefault="00DE376B">
      <w:pPr>
        <w:pStyle w:val="Standard"/>
        <w:spacing w:before="85" w:line="240" w:lineRule="auto"/>
        <w:rPr>
          <w:lang w:val="en-GB"/>
        </w:rPr>
      </w:pPr>
      <w:r w:rsidRPr="00B36AFE">
        <w:rPr>
          <w:rStyle w:val="Absatz-Standardschriftart"/>
          <w:color w:val="000000"/>
          <w:sz w:val="22"/>
          <w:szCs w:val="22"/>
          <w:lang w:val="en-GB"/>
        </w:rPr>
        <w:t>Please outline why the present work s</w:t>
      </w:r>
      <w:r w:rsidRPr="00B36AFE">
        <w:rPr>
          <w:rStyle w:val="Absatz-Standardschriftart"/>
          <w:color w:val="000000"/>
          <w:sz w:val="22"/>
          <w:szCs w:val="22"/>
          <w:lang w:val="en-GB"/>
        </w:rPr>
        <w:t xml:space="preserve">tates an excellent student work in the context of human-environment research. </w:t>
      </w:r>
      <w:r w:rsidRPr="00DE376B">
        <w:rPr>
          <w:rStyle w:val="Absatz-Standardschriftart"/>
          <w:color w:val="000000"/>
          <w:sz w:val="22"/>
          <w:szCs w:val="22"/>
          <w:lang w:val="en-GB"/>
        </w:rPr>
        <w:t>(max. 2</w:t>
      </w:r>
      <w:r w:rsidRPr="00DE376B">
        <w:rPr>
          <w:rStyle w:val="Absatz-Standardschriftart"/>
          <w:color w:val="000000"/>
          <w:sz w:val="22"/>
          <w:szCs w:val="22"/>
          <w:lang w:val="en-GB"/>
        </w:rPr>
        <w:t>.</w:t>
      </w:r>
      <w:r w:rsidRPr="00DE376B">
        <w:rPr>
          <w:rStyle w:val="Absatz-Standardschriftart"/>
          <w:color w:val="000000"/>
          <w:sz w:val="22"/>
          <w:szCs w:val="22"/>
          <w:lang w:val="en-GB"/>
        </w:rPr>
        <w:t>500 characters)</w:t>
      </w:r>
    </w:p>
    <w:p w:rsidR="00666C97" w:rsidRPr="00DE376B" w:rsidRDefault="00DE376B">
      <w:pPr>
        <w:pStyle w:val="Standard"/>
        <w:spacing w:before="85"/>
        <w:rPr>
          <w:color w:val="000000"/>
          <w:lang w:val="en-GB"/>
        </w:rPr>
      </w:pPr>
      <w:r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533106D6" wp14:editId="1AE03455">
                <wp:extent cx="6030411" cy="6018028"/>
                <wp:effectExtent l="0" t="0" r="27940" b="20955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411" cy="601802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6B" w:rsidRPr="00B36AFE" w:rsidRDefault="00DE376B" w:rsidP="00DE376B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3106D6" id="_x0000_s1048" type="#_x0000_t202" style="width:474.85pt;height:47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" fillcolor="#deeaf6 [664]" strokeweight=".25pt">
                <v:textbox>
                  <w:txbxContent>
                    <w:p w:rsidR="00DE376B" w:rsidRPr="00B36AFE" w:rsidRDefault="00DE376B" w:rsidP="00DE376B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376B" w:rsidRPr="00B36AFE" w:rsidRDefault="00DE376B" w:rsidP="00DE376B">
      <w:pPr>
        <w:pStyle w:val="Standard"/>
        <w:spacing w:before="85" w:line="240" w:lineRule="auto"/>
        <w:rPr>
          <w:lang w:val="en-GB"/>
        </w:rPr>
      </w:pPr>
      <w:r w:rsidRPr="00B36AFE">
        <w:rPr>
          <w:rStyle w:val="Absatz-Standardschriftart"/>
          <w:color w:val="000000"/>
          <w:sz w:val="22"/>
          <w:szCs w:val="22"/>
          <w:lang w:val="en-GB"/>
        </w:rPr>
        <w:t>Name of supervisor</w:t>
      </w:r>
      <w:r w:rsidRPr="00B36AFE">
        <w:rPr>
          <w:rStyle w:val="Absatz-Standardschriftart"/>
          <w:color w:val="000000"/>
          <w:sz w:val="22"/>
          <w:szCs w:val="22"/>
          <w:lang w:val="en-GB"/>
        </w:rPr>
        <w:tab/>
      </w:r>
      <w:r w:rsidRPr="00B36AFE">
        <w:rPr>
          <w:noProof/>
          <w:color w:val="000000"/>
          <w:sz w:val="21"/>
          <w:szCs w:val="21"/>
          <w:lang w:val="en-GB"/>
        </w:rPr>
        <mc:AlternateContent>
          <mc:Choice Requires="wps">
            <w:drawing>
              <wp:inline distT="0" distB="0" distL="0" distR="0" wp14:anchorId="533106D6" wp14:editId="1AE03455">
                <wp:extent cx="4680642" cy="285750"/>
                <wp:effectExtent l="0" t="0" r="24765" b="19050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642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6B" w:rsidRPr="00B36AFE" w:rsidRDefault="00DE376B" w:rsidP="00DE376B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3106D6" id="_x0000_s1049" type="#_x0000_t202" style="width:368.5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" fillcolor="#deeaf6 [664]" strokeweight=".25pt">
                <v:textbox>
                  <w:txbxContent>
                    <w:p w:rsidR="00DE376B" w:rsidRPr="00B36AFE" w:rsidRDefault="00DE376B" w:rsidP="00DE376B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6C97" w:rsidRPr="00DE376B" w:rsidRDefault="00666C97">
      <w:pPr>
        <w:pStyle w:val="Standard"/>
        <w:spacing w:before="85" w:line="240" w:lineRule="auto"/>
        <w:rPr>
          <w:color w:val="000000"/>
          <w:sz w:val="21"/>
          <w:szCs w:val="21"/>
          <w:lang w:val="en-GB"/>
        </w:rPr>
      </w:pPr>
    </w:p>
    <w:p w:rsidR="00666C97" w:rsidRPr="00DE376B" w:rsidRDefault="00DE376B">
      <w:pPr>
        <w:pStyle w:val="Standard"/>
        <w:spacing w:before="85"/>
        <w:rPr>
          <w:color w:val="000000"/>
          <w:sz w:val="22"/>
          <w:szCs w:val="22"/>
          <w:lang w:val="en-GB"/>
        </w:rPr>
      </w:pPr>
      <w:r w:rsidRPr="00DE376B">
        <w:rPr>
          <w:color w:val="000000"/>
          <w:sz w:val="22"/>
          <w:szCs w:val="22"/>
          <w:lang w:val="en-GB"/>
        </w:rPr>
        <w:t>Date/Signature of supervisor:</w:t>
      </w:r>
      <w:bookmarkStart w:id="0" w:name="_GoBack"/>
      <w:bookmarkEnd w:id="0"/>
    </w:p>
    <w:p w:rsidR="00666C97" w:rsidRPr="00DE376B" w:rsidRDefault="00666C97">
      <w:pPr>
        <w:pStyle w:val="Standard"/>
        <w:rPr>
          <w:b/>
          <w:bCs/>
          <w:color w:val="000000"/>
          <w:lang w:val="en-GB"/>
        </w:rPr>
      </w:pPr>
    </w:p>
    <w:p w:rsidR="00666C97" w:rsidRPr="00DE376B" w:rsidRDefault="00666C97">
      <w:pPr>
        <w:pStyle w:val="Standard"/>
        <w:rPr>
          <w:b/>
          <w:bCs/>
          <w:color w:val="000000"/>
          <w:lang w:val="en-GB"/>
        </w:rPr>
      </w:pPr>
    </w:p>
    <w:p w:rsidR="00666C97" w:rsidRPr="00DE376B" w:rsidRDefault="00666C97">
      <w:pPr>
        <w:pStyle w:val="Standard"/>
        <w:rPr>
          <w:b/>
          <w:bCs/>
          <w:color w:val="000000"/>
          <w:lang w:val="en-GB"/>
        </w:rPr>
      </w:pPr>
    </w:p>
    <w:p w:rsidR="00666C97" w:rsidRPr="00DE376B" w:rsidRDefault="00666C97">
      <w:pPr>
        <w:pStyle w:val="Standard"/>
        <w:rPr>
          <w:b/>
          <w:bCs/>
          <w:color w:val="000000"/>
          <w:lang w:val="en-GB"/>
        </w:rPr>
      </w:pPr>
    </w:p>
    <w:p w:rsidR="00666C97" w:rsidRPr="00DE376B" w:rsidRDefault="00666C97">
      <w:pPr>
        <w:pStyle w:val="Standard"/>
        <w:rPr>
          <w:i/>
          <w:iCs/>
          <w:color w:val="000000"/>
          <w:sz w:val="16"/>
          <w:szCs w:val="16"/>
          <w:lang w:val="en-GB"/>
        </w:rPr>
      </w:pPr>
    </w:p>
    <w:sectPr w:rsidR="00666C97" w:rsidRPr="00DE376B">
      <w:footerReference w:type="even" r:id="rId9"/>
      <w:footerReference w:type="default" r:id="rId10"/>
      <w:pgSz w:w="11906" w:h="16838"/>
      <w:pgMar w:top="720" w:right="1134" w:bottom="1474" w:left="1134" w:header="72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E376B">
      <w:r>
        <w:separator/>
      </w:r>
    </w:p>
  </w:endnote>
  <w:endnote w:type="continuationSeparator" w:id="0">
    <w:p w:rsidR="00000000" w:rsidRDefault="00DE3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U Scala Sans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A36" w:rsidRDefault="00DE376B">
    <w:pPr>
      <w:pStyle w:val="Footer"/>
    </w:pPr>
    <w:r>
      <w:rPr>
        <w:rStyle w:val="Absatz-Standardschriftart"/>
        <w:color w:val="000000"/>
        <w:sz w:val="20"/>
        <w:szCs w:val="20"/>
      </w:rPr>
      <w:fldChar w:fldCharType="begin"/>
    </w:r>
    <w:r>
      <w:rPr>
        <w:rStyle w:val="Absatz-Standardschriftart"/>
        <w:color w:val="000000"/>
        <w:sz w:val="20"/>
        <w:szCs w:val="20"/>
      </w:rPr>
      <w:instrText xml:space="preserve"> PAGE </w:instrText>
    </w:r>
    <w:r>
      <w:rPr>
        <w:rStyle w:val="Absatz-Standardschriftart"/>
        <w:color w:val="000000"/>
        <w:sz w:val="20"/>
        <w:szCs w:val="20"/>
      </w:rPr>
      <w:fldChar w:fldCharType="separate"/>
    </w:r>
    <w:r>
      <w:rPr>
        <w:rStyle w:val="Absatz-Standardschriftart"/>
        <w:color w:val="000000"/>
        <w:sz w:val="20"/>
        <w:szCs w:val="20"/>
      </w:rPr>
      <w:t>2</w:t>
    </w:r>
    <w:r>
      <w:rPr>
        <w:rStyle w:val="Absatz-Standardschriftart"/>
        <w:color w:val="000000"/>
        <w:sz w:val="20"/>
        <w:szCs w:val="20"/>
      </w:rPr>
      <w:fldChar w:fldCharType="end"/>
    </w:r>
    <w:r>
      <w:rPr>
        <w:rStyle w:val="Absatz-Standardschriftart"/>
        <w:color w:val="000000"/>
        <w:sz w:val="20"/>
        <w:szCs w:val="20"/>
      </w:rPr>
      <w:tab/>
      <w:t xml:space="preserve">                                                                                  www.iri-thesys.org/education/doctoral_education/membership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A36" w:rsidRDefault="00DE376B">
    <w:pPr>
      <w:pStyle w:val="Footer"/>
    </w:pPr>
    <w:r>
      <w:rPr>
        <w:rStyle w:val="Absatz-Standardschriftart"/>
        <w:color w:val="000000"/>
        <w:sz w:val="20"/>
        <w:szCs w:val="20"/>
      </w:rPr>
      <w:fldChar w:fldCharType="begin"/>
    </w:r>
    <w:r>
      <w:rPr>
        <w:rStyle w:val="Absatz-Standardschriftart"/>
        <w:color w:val="000000"/>
        <w:sz w:val="20"/>
        <w:szCs w:val="20"/>
      </w:rPr>
      <w:instrText xml:space="preserve"> PAGE </w:instrText>
    </w:r>
    <w:r>
      <w:rPr>
        <w:rStyle w:val="Absatz-Standardschriftart"/>
        <w:color w:val="000000"/>
        <w:sz w:val="20"/>
        <w:szCs w:val="20"/>
      </w:rPr>
      <w:fldChar w:fldCharType="separate"/>
    </w:r>
    <w:r>
      <w:rPr>
        <w:rStyle w:val="Absatz-Standardschriftart"/>
        <w:color w:val="000000"/>
        <w:sz w:val="20"/>
        <w:szCs w:val="20"/>
      </w:rPr>
      <w:t>1</w:t>
    </w:r>
    <w:r>
      <w:rPr>
        <w:rStyle w:val="Absatz-Standardschriftart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E376B">
      <w:r>
        <w:rPr>
          <w:color w:val="000000"/>
        </w:rPr>
        <w:separator/>
      </w:r>
    </w:p>
  </w:footnote>
  <w:footnote w:type="continuationSeparator" w:id="0">
    <w:p w:rsidR="00000000" w:rsidRDefault="00DE3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E66FB"/>
    <w:multiLevelType w:val="hybridMultilevel"/>
    <w:tmpl w:val="7AF6B8D8"/>
    <w:lvl w:ilvl="0" w:tplc="972297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attachedTemplate r:id="rId1"/>
  <w:defaultTabStop w:val="709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66C97"/>
    <w:rsid w:val="00181FAB"/>
    <w:rsid w:val="00666C97"/>
    <w:rsid w:val="00B36AFE"/>
    <w:rsid w:val="00DE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5D3019"/>
  <w15:docId w15:val="{12E0F707-620F-4677-B2FB-3091EE797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"/>
    <w:next w:val="Textbody"/>
    <w:uiPriority w:val="9"/>
    <w:qFormat/>
    <w:pPr>
      <w:spacing w:before="0" w:after="0"/>
      <w:ind w:hanging="431"/>
      <w:outlineLvl w:val="0"/>
    </w:pPr>
    <w:rPr>
      <w:rFonts w:eastAsia="Verdana" w:cs="Verdana"/>
      <w:b/>
      <w:bCs/>
    </w:rPr>
  </w:style>
  <w:style w:type="paragraph" w:styleId="Heading2">
    <w:name w:val="heading 2"/>
    <w:basedOn w:val="Heading"/>
    <w:next w:val="Textbody"/>
    <w:uiPriority w:val="9"/>
    <w:semiHidden/>
    <w:unhideWhenUsed/>
    <w:qFormat/>
    <w:pPr>
      <w:outlineLvl w:val="1"/>
    </w:pPr>
    <w:rPr>
      <w:b/>
      <w:bCs/>
      <w:i/>
      <w:iCs/>
    </w:rPr>
  </w:style>
  <w:style w:type="paragraph" w:styleId="Heading3">
    <w:name w:val="heading 3"/>
    <w:basedOn w:val="Heading"/>
    <w:next w:val="Textbody"/>
    <w:uiPriority w:val="9"/>
    <w:semiHidden/>
    <w:unhideWhenUsed/>
    <w:qFormat/>
    <w:pPr>
      <w:outlineLvl w:val="2"/>
    </w:pPr>
    <w:rPr>
      <w:b/>
      <w:bCs/>
    </w:rPr>
  </w:style>
  <w:style w:type="paragraph" w:styleId="Heading4">
    <w:name w:val="heading 4"/>
    <w:basedOn w:val="Heading"/>
    <w:next w:val="Textbody"/>
    <w:uiPriority w:val="9"/>
    <w:semiHidden/>
    <w:unhideWhenUsed/>
    <w:qFormat/>
    <w:pPr>
      <w:outlineLvl w:val="3"/>
    </w:pPr>
    <w:rPr>
      <w:b/>
      <w:bCs/>
      <w:i/>
      <w:iCs/>
    </w:rPr>
  </w:style>
  <w:style w:type="paragraph" w:styleId="Heading5">
    <w:name w:val="heading 5"/>
    <w:basedOn w:val="Heading"/>
    <w:next w:val="Textbody"/>
    <w:uiPriority w:val="9"/>
    <w:semiHidden/>
    <w:unhideWhenUsed/>
    <w:qFormat/>
    <w:pPr>
      <w:outlineLvl w:val="4"/>
    </w:pPr>
    <w:rPr>
      <w:b/>
      <w:bCs/>
    </w:rPr>
  </w:style>
  <w:style w:type="paragraph" w:styleId="Heading6">
    <w:name w:val="heading 6"/>
    <w:basedOn w:val="Heading"/>
    <w:next w:val="Textbody"/>
    <w:uiPriority w:val="9"/>
    <w:semiHidden/>
    <w:unhideWhenUsed/>
    <w:qFormat/>
    <w:pPr>
      <w:outlineLvl w:val="5"/>
    </w:pPr>
    <w:rPr>
      <w:b/>
      <w:bCs/>
    </w:rPr>
  </w:style>
  <w:style w:type="paragraph" w:styleId="Heading7">
    <w:name w:val="heading 7"/>
    <w:basedOn w:val="Heading"/>
    <w:next w:val="Textbody"/>
    <w:pPr>
      <w:outlineLvl w:val="6"/>
    </w:pPr>
    <w:rPr>
      <w:b/>
      <w:bCs/>
    </w:rPr>
  </w:style>
  <w:style w:type="paragraph" w:styleId="Heading8">
    <w:name w:val="heading 8"/>
    <w:basedOn w:val="Heading"/>
    <w:next w:val="Textbody"/>
    <w:pPr>
      <w:outlineLvl w:val="7"/>
    </w:pPr>
    <w:rPr>
      <w:b/>
      <w:bCs/>
    </w:rPr>
  </w:style>
  <w:style w:type="paragraph" w:styleId="Heading9">
    <w:name w:val="heading 9"/>
    <w:basedOn w:val="Heading"/>
    <w:next w:val="Textbody"/>
    <w:pPr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line="360" w:lineRule="auto"/>
      <w:textAlignment w:val="top"/>
    </w:pPr>
    <w:rPr>
      <w:rFonts w:ascii="HU Scala Sans" w:eastAsia="HU Scala Sans" w:hAnsi="HU Scala Sans" w:cs="HU Scala Sans"/>
      <w:color w:val="000080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Verdana" w:eastAsia="Microsoft YaHei" w:hAnsi="Verdana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Verdana" w:eastAsia="Verdana" w:hAnsi="Verdana" w:cs="Verdana"/>
      <w:sz w:val="21"/>
    </w:rPr>
  </w:style>
  <w:style w:type="paragraph" w:styleId="List">
    <w:name w:val="List"/>
    <w:basedOn w:val="Textbody"/>
    <w:rPr>
      <w:rFonts w:cs="Mangal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Heading10">
    <w:name w:val="Heading 10"/>
    <w:basedOn w:val="Heading"/>
    <w:next w:val="Textbody"/>
    <w:rPr>
      <w:b/>
      <w:bCs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styleId="Footer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Text">
    <w:name w:val="Text"/>
    <w:basedOn w:val="Caption"/>
    <w:rPr>
      <w:rFonts w:ascii="Verdana" w:eastAsia="Verdana" w:hAnsi="Verdana" w:cs="Verdana"/>
    </w:r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character" w:customStyle="1" w:styleId="Absatz-Standardschriftart">
    <w:name w:val="Absatz-Standardschriftart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de Castro Franca</dc:creator>
  <cp:lastModifiedBy>Fernanda de Castro Franca</cp:lastModifiedBy>
  <cp:revision>2</cp:revision>
  <cp:lastPrinted>2013-09-24T11:07:00Z</cp:lastPrinted>
  <dcterms:created xsi:type="dcterms:W3CDTF">2024-08-21T11:56:00Z</dcterms:created>
  <dcterms:modified xsi:type="dcterms:W3CDTF">2024-08-21T11:56:00Z</dcterms:modified>
</cp:coreProperties>
</file>